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3"/>
        <w:gridCol w:w="5623"/>
      </w:tblGrid>
      <w:tr w:rsidR="00A13A29" w:rsidRPr="00637200" w14:paraId="63F0E96A" w14:textId="77777777" w:rsidTr="00A13A29">
        <w:tc>
          <w:tcPr>
            <w:tcW w:w="5000" w:type="pct"/>
            <w:gridSpan w:val="2"/>
            <w:shd w:val="clear" w:color="auto" w:fill="auto"/>
            <w:vAlign w:val="bottom"/>
          </w:tcPr>
          <w:p w14:paraId="5834280A" w14:textId="197CC747" w:rsidR="00A13A29" w:rsidRDefault="00E66F41" w:rsidP="00E66F41">
            <w:pPr>
              <w:pStyle w:val="Titre1"/>
              <w:rPr>
                <w:noProof/>
              </w:rPr>
            </w:pPr>
            <w:r>
              <w:rPr>
                <w:noProof/>
              </w:rPr>
              <w:t xml:space="preserve">                                                                                              Date : </w:t>
            </w:r>
          </w:p>
        </w:tc>
      </w:tr>
      <w:tr w:rsidR="000172E5" w:rsidRPr="00637200" w14:paraId="6DA8118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79B58BD" w14:textId="08FB2F95" w:rsidR="000172E5" w:rsidRPr="00637200" w:rsidRDefault="00BF696D" w:rsidP="00BF696D">
            <w:pPr>
              <w:pStyle w:val="Titre1"/>
              <w:jc w:val="center"/>
              <w:rPr>
                <w:noProof/>
              </w:rPr>
            </w:pPr>
            <w:r>
              <w:rPr>
                <w:noProof/>
              </w:rPr>
              <w:t>Valable du 01/01 au 31/12/202</w:t>
            </w:r>
            <w:r w:rsidR="00E66F41">
              <w:rPr>
                <w:noProof/>
              </w:rPr>
              <w:t>4</w:t>
            </w:r>
            <w:r>
              <w:rPr>
                <w:noProof/>
              </w:rPr>
              <w:t xml:space="preserve"> – Montant de l’adhésion 10 €</w:t>
            </w:r>
          </w:p>
        </w:tc>
      </w:tr>
      <w:tr w:rsidR="000172E5" w:rsidRPr="00846B76" w14:paraId="5F6EB53A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4E3196B0" w14:textId="77777777" w:rsidR="000172E5" w:rsidRPr="00846B76" w:rsidRDefault="000172E5" w:rsidP="006145D8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</w:tc>
      </w:tr>
      <w:tr w:rsidR="00A64C6F" w:rsidRPr="00846B76" w14:paraId="676C3131" w14:textId="77777777" w:rsidTr="00A64C6F"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CE65532" w14:textId="77777777" w:rsidR="002D315C" w:rsidRDefault="00A64C6F" w:rsidP="002232F8">
            <w:pPr>
              <w:pStyle w:val="Titre1"/>
              <w:jc w:val="center"/>
              <w:rPr>
                <w:noProof/>
              </w:rPr>
            </w:pPr>
            <w:r>
              <w:rPr>
                <w:noProof/>
              </w:rPr>
              <w:t>L’adhésion au CESFO pour l’année en cours est obligatoire pour pouvoir adhérer à Nouvelle Lune.</w:t>
            </w:r>
            <w:r w:rsidR="002D315C">
              <w:rPr>
                <w:noProof/>
              </w:rPr>
              <w:t xml:space="preserve"> Si elle n’a pas été effectuée nous contacter.</w:t>
            </w:r>
          </w:p>
          <w:p w14:paraId="79C07598" w14:textId="3AE98D81" w:rsidR="006737D3" w:rsidRDefault="006737D3" w:rsidP="002232F8">
            <w:pPr>
              <w:pStyle w:val="Titre1"/>
              <w:jc w:val="center"/>
              <w:rPr>
                <w:noProof/>
              </w:rPr>
            </w:pPr>
          </w:p>
        </w:tc>
      </w:tr>
      <w:tr w:rsidR="000172E5" w:rsidRPr="00846B76" w14:paraId="5C8FB2D6" w14:textId="77777777" w:rsidTr="000C1697"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731F1C" w:themeFill="accent5"/>
            <w:vAlign w:val="bottom"/>
          </w:tcPr>
          <w:p w14:paraId="352B635D" w14:textId="6FC8141D" w:rsidR="000172E5" w:rsidRPr="00846B76" w:rsidRDefault="00BF696D" w:rsidP="00637200">
            <w:pPr>
              <w:pStyle w:val="Titre1"/>
              <w:rPr>
                <w:noProof/>
              </w:rPr>
            </w:pPr>
            <w:r>
              <w:rPr>
                <w:noProof/>
              </w:rPr>
              <w:t>Coordonnées</w:t>
            </w:r>
          </w:p>
        </w:tc>
      </w:tr>
      <w:tr w:rsidR="00BF696D" w:rsidRPr="00846B76" w14:paraId="4402052A" w14:textId="77777777" w:rsidTr="000C1697"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82D7A2" w14:textId="3E3F9AFC" w:rsidR="00BF696D" w:rsidRPr="000C1697" w:rsidRDefault="00BF696D" w:rsidP="000C1697">
            <w:pPr>
              <w:pStyle w:val="Retraitnormal"/>
              <w:ind w:left="37"/>
              <w:rPr>
                <w:noProof/>
                <w:sz w:val="18"/>
                <w:szCs w:val="18"/>
              </w:rPr>
            </w:pPr>
            <w:r>
              <w:rPr>
                <w:noProof/>
              </w:rPr>
              <w:t>Appartenance</w:t>
            </w:r>
            <w:r w:rsidR="000C1697">
              <w:rPr>
                <w:noProof/>
              </w:rPr>
              <w:t xml:space="preserve"> : </w:t>
            </w:r>
            <w:r w:rsidR="000C1697" w:rsidRPr="000C1697">
              <w:rPr>
                <w:noProof/>
              </w:rPr>
              <w:t xml:space="preserve">CNRS – UPSaclay – Curie … :  </w:t>
            </w:r>
          </w:p>
        </w:tc>
        <w:tc>
          <w:tcPr>
            <w:tcW w:w="3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973CBE" w14:textId="62C1CE12" w:rsidR="00BF696D" w:rsidRPr="00846B76" w:rsidRDefault="00BF696D" w:rsidP="00311D4F">
            <w:pPr>
              <w:rPr>
                <w:noProof/>
              </w:rPr>
            </w:pPr>
          </w:p>
        </w:tc>
      </w:tr>
      <w:tr w:rsidR="000172E5" w:rsidRPr="00846B76" w14:paraId="587F596A" w14:textId="77777777" w:rsidTr="000C1697"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CCA399" w14:textId="60EF8CF5" w:rsidR="000172E5" w:rsidRPr="00846B76" w:rsidRDefault="000C1697" w:rsidP="000C1697">
            <w:pPr>
              <w:pStyle w:val="Retraitnormal"/>
              <w:ind w:left="37" w:right="-682"/>
              <w:rPr>
                <w:noProof/>
              </w:rPr>
            </w:pPr>
            <w:r>
              <w:rPr>
                <w:noProof/>
              </w:rPr>
              <w:t>Numéro adhérent CESFO :</w:t>
            </w:r>
          </w:p>
        </w:tc>
        <w:tc>
          <w:tcPr>
            <w:tcW w:w="3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ACCE9E" w14:textId="77777777" w:rsidR="000172E5" w:rsidRPr="00846B76" w:rsidRDefault="000172E5" w:rsidP="00311D4F">
            <w:pPr>
              <w:rPr>
                <w:noProof/>
              </w:rPr>
            </w:pPr>
          </w:p>
        </w:tc>
      </w:tr>
      <w:tr w:rsidR="000172E5" w:rsidRPr="00846B76" w14:paraId="1E94BB74" w14:textId="77777777" w:rsidTr="000C1697"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96256E" w14:textId="00F6854A" w:rsidR="000172E5" w:rsidRPr="00846B76" w:rsidRDefault="00E345EC" w:rsidP="000C1697">
            <w:pPr>
              <w:pStyle w:val="Retraitnormal"/>
              <w:ind w:left="37"/>
              <w:rPr>
                <w:noProof/>
              </w:rPr>
            </w:pPr>
            <w:r>
              <w:rPr>
                <w:noProof/>
              </w:rPr>
              <w:t>Nom :</w:t>
            </w:r>
            <w:r w:rsidR="000C1697">
              <w:rPr>
                <w:noProof/>
              </w:rPr>
              <w:t xml:space="preserve"> </w:t>
            </w:r>
          </w:p>
        </w:tc>
        <w:tc>
          <w:tcPr>
            <w:tcW w:w="3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26B259" w14:textId="77777777" w:rsidR="000172E5" w:rsidRPr="00846B76" w:rsidRDefault="000172E5" w:rsidP="00311D4F">
            <w:pPr>
              <w:rPr>
                <w:noProof/>
              </w:rPr>
            </w:pPr>
          </w:p>
        </w:tc>
      </w:tr>
      <w:tr w:rsidR="00E345EC" w:rsidRPr="00846B76" w14:paraId="123DA931" w14:textId="77777777" w:rsidTr="000C1697"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D98AD7" w14:textId="19FB99A6" w:rsidR="00E345EC" w:rsidRDefault="00E345EC" w:rsidP="000C1697">
            <w:pPr>
              <w:pStyle w:val="Retraitnormal"/>
              <w:ind w:left="37"/>
              <w:rPr>
                <w:noProof/>
              </w:rPr>
            </w:pPr>
            <w:r>
              <w:rPr>
                <w:noProof/>
              </w:rPr>
              <w:t>Prénom</w:t>
            </w:r>
            <w:r w:rsidR="00197E70">
              <w:rPr>
                <w:noProof/>
              </w:rPr>
              <w:t> :</w:t>
            </w:r>
          </w:p>
        </w:tc>
        <w:tc>
          <w:tcPr>
            <w:tcW w:w="3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B051C5" w14:textId="77777777" w:rsidR="00E345EC" w:rsidRPr="00846B76" w:rsidRDefault="00E345EC" w:rsidP="00311D4F">
            <w:pPr>
              <w:rPr>
                <w:noProof/>
              </w:rPr>
            </w:pPr>
          </w:p>
        </w:tc>
      </w:tr>
      <w:tr w:rsidR="000C1697" w:rsidRPr="00846B76" w14:paraId="7F831818" w14:textId="77777777" w:rsidTr="000C1697"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E810AE" w14:textId="22FF09E4" w:rsidR="000C1697" w:rsidRPr="00846B76" w:rsidRDefault="000C1697" w:rsidP="000C1697">
            <w:pPr>
              <w:pStyle w:val="Retraitnormal"/>
              <w:ind w:left="37"/>
              <w:rPr>
                <w:noProof/>
              </w:rPr>
            </w:pPr>
            <w:r>
              <w:rPr>
                <w:noProof/>
              </w:rPr>
              <w:t xml:space="preserve">Téléphone : </w:t>
            </w:r>
          </w:p>
        </w:tc>
        <w:tc>
          <w:tcPr>
            <w:tcW w:w="3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893355" w14:textId="77777777" w:rsidR="000C1697" w:rsidRPr="00846B76" w:rsidRDefault="000C1697" w:rsidP="00311D4F">
            <w:pPr>
              <w:rPr>
                <w:noProof/>
              </w:rPr>
            </w:pPr>
          </w:p>
        </w:tc>
      </w:tr>
      <w:tr w:rsidR="000172E5" w:rsidRPr="00846B76" w14:paraId="6A43F0DB" w14:textId="77777777" w:rsidTr="000C1697"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405737" w14:textId="14BD64E8" w:rsidR="000172E5" w:rsidRPr="00846B76" w:rsidRDefault="004444BE" w:rsidP="000C1697">
            <w:pPr>
              <w:pStyle w:val="Retraitnormal"/>
              <w:ind w:left="37"/>
              <w:rPr>
                <w:noProof/>
              </w:rPr>
            </w:pPr>
            <w:r>
              <w:rPr>
                <w:noProof/>
              </w:rPr>
              <w:t xml:space="preserve">e-mail : </w:t>
            </w:r>
          </w:p>
        </w:tc>
        <w:tc>
          <w:tcPr>
            <w:tcW w:w="3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5EB49E" w14:textId="77777777" w:rsidR="000172E5" w:rsidRPr="00846B76" w:rsidRDefault="000172E5" w:rsidP="00311D4F">
            <w:pPr>
              <w:rPr>
                <w:noProof/>
              </w:rPr>
            </w:pPr>
          </w:p>
        </w:tc>
      </w:tr>
      <w:tr w:rsidR="000172E5" w:rsidRPr="00846B76" w14:paraId="2FEAFB00" w14:textId="77777777" w:rsidTr="000C1697">
        <w:tc>
          <w:tcPr>
            <w:tcW w:w="1885" w:type="pct"/>
            <w:tcBorders>
              <w:top w:val="single" w:sz="4" w:space="0" w:color="auto"/>
            </w:tcBorders>
            <w:vAlign w:val="bottom"/>
          </w:tcPr>
          <w:p w14:paraId="4B7BEB22" w14:textId="77777777" w:rsidR="000172E5" w:rsidRPr="00846B76" w:rsidRDefault="000172E5" w:rsidP="000C1697">
            <w:pPr>
              <w:ind w:left="37"/>
              <w:rPr>
                <w:rFonts w:asciiTheme="majorHAnsi" w:hAnsiTheme="majorHAnsi"/>
                <w:b/>
                <w:noProof/>
                <w:sz w:val="8"/>
              </w:rPr>
            </w:pPr>
          </w:p>
        </w:tc>
        <w:tc>
          <w:tcPr>
            <w:tcW w:w="3115" w:type="pct"/>
            <w:tcBorders>
              <w:top w:val="single" w:sz="4" w:space="0" w:color="auto"/>
            </w:tcBorders>
            <w:vAlign w:val="bottom"/>
          </w:tcPr>
          <w:p w14:paraId="6BF84E91" w14:textId="77777777" w:rsidR="000172E5" w:rsidRPr="00846B76" w:rsidRDefault="000172E5" w:rsidP="006145D8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</w:tc>
      </w:tr>
    </w:tbl>
    <w:p w14:paraId="6B7E45D8" w14:textId="1E9D6DA4" w:rsidR="000172E5" w:rsidRDefault="00E345EC" w:rsidP="00E66F41">
      <w:pPr>
        <w:spacing w:before="0" w:after="0" w:line="240" w:lineRule="auto"/>
        <w:jc w:val="center"/>
        <w:rPr>
          <w:b/>
          <w:bCs/>
          <w:noProof/>
        </w:rPr>
      </w:pPr>
      <w:r w:rsidRPr="00197E70">
        <w:rPr>
          <w:b/>
          <w:bCs/>
          <w:noProof/>
        </w:rPr>
        <w:t xml:space="preserve">Formulaire à déposer </w:t>
      </w:r>
      <w:r w:rsidR="00A64C6F" w:rsidRPr="00197E70">
        <w:rPr>
          <w:b/>
          <w:bCs/>
          <w:noProof/>
        </w:rPr>
        <w:t xml:space="preserve">obligatoirement </w:t>
      </w:r>
      <w:r w:rsidRPr="00197E70">
        <w:rPr>
          <w:b/>
          <w:bCs/>
          <w:noProof/>
        </w:rPr>
        <w:t xml:space="preserve">accompagné </w:t>
      </w:r>
      <w:r w:rsidR="002D315C" w:rsidRPr="00197E70">
        <w:rPr>
          <w:b/>
          <w:bCs/>
          <w:noProof/>
        </w:rPr>
        <w:t>du règlement de 10 € (chèque ou espèces acceptés)</w:t>
      </w:r>
      <w:r w:rsidR="00694644" w:rsidRPr="00197E70">
        <w:rPr>
          <w:b/>
          <w:bCs/>
          <w:noProof/>
        </w:rPr>
        <w:t xml:space="preserve"> à :</w:t>
      </w:r>
    </w:p>
    <w:p w14:paraId="531C10C7" w14:textId="77777777" w:rsidR="006D1947" w:rsidRDefault="006D1947" w:rsidP="006D1947">
      <w:pPr>
        <w:spacing w:before="0" w:after="0" w:line="240" w:lineRule="auto"/>
        <w:rPr>
          <w:b/>
          <w:bCs/>
          <w:noProof/>
        </w:rPr>
      </w:pPr>
    </w:p>
    <w:p w14:paraId="3A76D90E" w14:textId="521F5F98" w:rsidR="006D1947" w:rsidRDefault="006D1947" w:rsidP="006D1947">
      <w:pPr>
        <w:pStyle w:val="Paragraphedeliste"/>
        <w:numPr>
          <w:ilvl w:val="0"/>
          <w:numId w:val="23"/>
        </w:numPr>
        <w:spacing w:before="0" w:after="0" w:line="240" w:lineRule="auto"/>
        <w:rPr>
          <w:b/>
          <w:bCs/>
          <w:noProof/>
        </w:rPr>
      </w:pPr>
      <w:r>
        <w:rPr>
          <w:b/>
          <w:bCs/>
          <w:noProof/>
        </w:rPr>
        <w:t>De préférence par courrier ou dépôt dans la boîte aux lettres du CESFO</w:t>
      </w:r>
    </w:p>
    <w:p w14:paraId="52879C0E" w14:textId="3A27E784" w:rsidR="00B637F0" w:rsidRPr="006D1947" w:rsidRDefault="006D1947" w:rsidP="006D1947">
      <w:pPr>
        <w:pStyle w:val="Paragraphedeliste"/>
        <w:numPr>
          <w:ilvl w:val="0"/>
          <w:numId w:val="23"/>
        </w:numPr>
        <w:spacing w:before="0" w:after="0" w:line="240" w:lineRule="auto"/>
        <w:rPr>
          <w:rStyle w:val="lev"/>
          <w:noProof/>
        </w:rPr>
      </w:pPr>
      <w:r>
        <w:rPr>
          <w:b/>
          <w:bCs/>
          <w:noProof/>
        </w:rPr>
        <w:t xml:space="preserve">Ou au secrétariat CLS aux horaires suivants : </w:t>
      </w:r>
      <w:r w:rsidR="00E66F41" w:rsidRPr="006D1947">
        <w:rPr>
          <w:rStyle w:val="lev"/>
        </w:rPr>
        <w:t>lundi 8h30-11h00 / 13h30-16h30 - mardi 8h30-12h30 / 13h30-16h30 - vendredi 9h00-12h30</w:t>
      </w:r>
    </w:p>
    <w:p w14:paraId="377A34F4" w14:textId="77777777" w:rsidR="00E66F41" w:rsidRPr="006D1947" w:rsidRDefault="00E66F41" w:rsidP="00E66F41">
      <w:pPr>
        <w:spacing w:before="0" w:after="0" w:line="240" w:lineRule="auto"/>
        <w:jc w:val="center"/>
        <w:rPr>
          <w:noProof/>
        </w:rPr>
      </w:pPr>
    </w:p>
    <w:p w14:paraId="0C3583D7" w14:textId="643F87F3" w:rsidR="00E345EC" w:rsidRDefault="00E345EC" w:rsidP="00B637F0">
      <w:pPr>
        <w:spacing w:before="0" w:after="0" w:line="240" w:lineRule="auto"/>
        <w:jc w:val="center"/>
        <w:rPr>
          <w:b/>
          <w:bCs/>
          <w:noProof/>
        </w:rPr>
      </w:pPr>
      <w:r w:rsidRPr="00197E70">
        <w:rPr>
          <w:b/>
          <w:bCs/>
          <w:noProof/>
        </w:rPr>
        <w:t xml:space="preserve">Renseignements et contact : </w:t>
      </w:r>
      <w:hyperlink r:id="rId10" w:history="1">
        <w:r w:rsidR="006D1947" w:rsidRPr="009A4962">
          <w:rPr>
            <w:rStyle w:val="Lienhypertexte"/>
            <w:b/>
            <w:bCs/>
            <w:noProof/>
          </w:rPr>
          <w:t>secretariat-cls.cesfo@universite-paris-saclay.fr</w:t>
        </w:r>
      </w:hyperlink>
    </w:p>
    <w:p w14:paraId="45F8D8A2" w14:textId="77777777" w:rsidR="006D1947" w:rsidRDefault="006D1947" w:rsidP="00B637F0">
      <w:pPr>
        <w:spacing w:before="0" w:after="0" w:line="240" w:lineRule="auto"/>
        <w:jc w:val="center"/>
        <w:rPr>
          <w:b/>
          <w:bCs/>
          <w:noProof/>
        </w:rPr>
      </w:pPr>
    </w:p>
    <w:p w14:paraId="32DF76EC" w14:textId="454C1D9A" w:rsidR="006D1947" w:rsidRPr="00197E70" w:rsidRDefault="006D1947" w:rsidP="006D1947">
      <w:pPr>
        <w:spacing w:before="0" w:after="0" w:line="240" w:lineRule="auto"/>
        <w:jc w:val="center"/>
        <w:rPr>
          <w:b/>
          <w:bCs/>
          <w:noProof/>
        </w:rPr>
      </w:pPr>
      <w:r w:rsidRPr="00197E70">
        <w:rPr>
          <w:b/>
          <w:bCs/>
          <w:noProof/>
        </w:rPr>
        <w:t>Secrétariat CLS - UNIVERSITE PARIS-SACLAY - bâtiment 304</w:t>
      </w:r>
    </w:p>
    <w:p w14:paraId="41E21426" w14:textId="77777777" w:rsidR="006D1947" w:rsidRDefault="006D1947" w:rsidP="006D1947">
      <w:pPr>
        <w:spacing w:before="0" w:after="0" w:line="240" w:lineRule="auto"/>
        <w:jc w:val="center"/>
        <w:rPr>
          <w:b/>
          <w:bCs/>
          <w:noProof/>
        </w:rPr>
      </w:pPr>
      <w:r w:rsidRPr="00197E70">
        <w:rPr>
          <w:b/>
          <w:bCs/>
          <w:noProof/>
        </w:rPr>
        <w:t>Avenue de Lattre de Tassigny - 91400 ORSAY</w:t>
      </w:r>
    </w:p>
    <w:p w14:paraId="74DCE58C" w14:textId="77777777" w:rsidR="006D1947" w:rsidRPr="00197E70" w:rsidRDefault="006D1947" w:rsidP="00B637F0">
      <w:pPr>
        <w:spacing w:before="0" w:after="0" w:line="240" w:lineRule="auto"/>
        <w:jc w:val="center"/>
        <w:rPr>
          <w:b/>
          <w:bCs/>
          <w:noProof/>
        </w:rPr>
      </w:pPr>
    </w:p>
    <w:p w14:paraId="3EF13C4F" w14:textId="47A38B39" w:rsidR="007A2B0D" w:rsidRPr="00A13A29" w:rsidRDefault="007A2B0D" w:rsidP="007A2B0D"/>
    <w:p w14:paraId="2A9AA13E" w14:textId="192BDC89" w:rsidR="007A2B0D" w:rsidRPr="007A2B0D" w:rsidRDefault="007A2B0D" w:rsidP="006D1947">
      <w:pPr>
        <w:tabs>
          <w:tab w:val="left" w:pos="8310"/>
        </w:tabs>
      </w:pPr>
      <w:r>
        <w:tab/>
      </w:r>
    </w:p>
    <w:sectPr w:rsidR="007A2B0D" w:rsidRPr="007A2B0D" w:rsidSect="002232F8">
      <w:headerReference w:type="default" r:id="rId11"/>
      <w:footerReference w:type="default" r:id="rId12"/>
      <w:pgSz w:w="11906" w:h="16838" w:code="9"/>
      <w:pgMar w:top="567" w:right="1440" w:bottom="1440" w:left="1440" w:header="720" w:footer="2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F01E8" w14:textId="77777777" w:rsidR="00F3656E" w:rsidRDefault="00F3656E" w:rsidP="000172E5">
      <w:pPr>
        <w:spacing w:after="0" w:line="240" w:lineRule="auto"/>
      </w:pPr>
      <w:r>
        <w:separator/>
      </w:r>
    </w:p>
  </w:endnote>
  <w:endnote w:type="continuationSeparator" w:id="0">
    <w:p w14:paraId="7553C68E" w14:textId="77777777" w:rsidR="00F3656E" w:rsidRDefault="00F3656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B20C825-F482-45E4-97FD-B90EF7AAED64}"/>
    <w:embedBold r:id="rId2" w:fontKey="{AC0E9E3B-41B0-4B2C-B4D0-31B378D9203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1F4EAA76-4B11-4AB1-A528-E820BA6CC95C}"/>
    <w:embedBold r:id="rId4" w:fontKey="{5785A4D9-2E0B-40E7-A07A-2BC286882CFA}"/>
    <w:embedItalic r:id="rId5" w:fontKey="{65E6B2CC-4199-49A3-A54E-7CF224B069B3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1783ACE1-DC6B-4ACD-BEB1-6598D59BCC0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54889D7F-557E-4A06-8331-63CAAFFA09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7A2B0D" w:rsidRPr="00311D4F" w14:paraId="2F3F8CDF" w14:textId="77777777" w:rsidTr="00637200">
      <w:tc>
        <w:tcPr>
          <w:tcW w:w="4675" w:type="dxa"/>
          <w:vAlign w:val="center"/>
        </w:tcPr>
        <w:p w14:paraId="70B3196E" w14:textId="10E3BAD1" w:rsidR="00311D4F" w:rsidRPr="00311D4F" w:rsidRDefault="00311D4F" w:rsidP="00637200">
          <w:pPr>
            <w:pStyle w:val="Pieddepage"/>
          </w:pPr>
        </w:p>
      </w:tc>
      <w:tc>
        <w:tcPr>
          <w:tcW w:w="4675" w:type="dxa"/>
          <w:vAlign w:val="center"/>
        </w:tcPr>
        <w:p w14:paraId="21E37D02" w14:textId="152EE862" w:rsidR="00311D4F" w:rsidRPr="00311D4F" w:rsidRDefault="00311D4F" w:rsidP="00637200">
          <w:pPr>
            <w:pStyle w:val="Pieddepage"/>
            <w:jc w:val="right"/>
          </w:pPr>
        </w:p>
      </w:tc>
    </w:tr>
  </w:tbl>
  <w:p w14:paraId="340C0401" w14:textId="77777777" w:rsidR="006145D8" w:rsidRDefault="006145D8" w:rsidP="0063720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556EC" w14:textId="77777777" w:rsidR="00F3656E" w:rsidRDefault="00F3656E" w:rsidP="000172E5">
      <w:pPr>
        <w:spacing w:after="0" w:line="240" w:lineRule="auto"/>
      </w:pPr>
      <w:r>
        <w:separator/>
      </w:r>
    </w:p>
  </w:footnote>
  <w:footnote w:type="continuationSeparator" w:id="0">
    <w:p w14:paraId="14153F41" w14:textId="77777777" w:rsidR="00F3656E" w:rsidRDefault="00F3656E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46"/>
      <w:gridCol w:w="7680"/>
    </w:tblGrid>
    <w:tr w:rsidR="00B337A2" w:rsidRPr="00637200" w14:paraId="0263AB25" w14:textId="77777777" w:rsidTr="00384B05">
      <w:trPr>
        <w:trHeight w:val="990"/>
      </w:trPr>
      <w:tc>
        <w:tcPr>
          <w:tcW w:w="1350" w:type="dxa"/>
          <w:vAlign w:val="center"/>
        </w:tcPr>
        <w:p w14:paraId="7049E425" w14:textId="77777777" w:rsidR="00B337A2" w:rsidRPr="00637200" w:rsidRDefault="00B337A2" w:rsidP="00637200">
          <w:pPr>
            <w:pStyle w:val="En-tte"/>
          </w:pPr>
          <w:r w:rsidRPr="00637200">
            <w:rPr>
              <w:noProof/>
              <w:lang w:bidi="fr-FR"/>
            </w:rPr>
            <w:drawing>
              <wp:inline distT="0" distB="0" distL="0" distR="0" wp14:anchorId="29FD91CB" wp14:editId="5F675258">
                <wp:extent cx="671472" cy="792158"/>
                <wp:effectExtent l="0" t="0" r="0" b="8255"/>
                <wp:docPr id="9" name="Graphisme 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phisme 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7480" cy="822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5DC24F28" w14:textId="14DB6901" w:rsidR="00B337A2" w:rsidRPr="00637200" w:rsidRDefault="00060B58" w:rsidP="00BF696D">
          <w:pPr>
            <w:pStyle w:val="En-tte"/>
            <w:jc w:val="center"/>
          </w:pPr>
          <w:sdt>
            <w:sdtPr>
              <w:id w:val="1035071668"/>
              <w:placeholder>
                <w:docPart w:val="0A2FEA8A11084128977A1C2C4E166FB9"/>
              </w:placeholder>
              <w:temporary/>
              <w:showingPlcHdr/>
              <w15:appearance w15:val="hidden"/>
            </w:sdtPr>
            <w:sdtEndPr/>
            <w:sdtContent>
              <w:r w:rsidR="006145D8" w:rsidRPr="00637200">
                <w:rPr>
                  <w:lang w:bidi="fr-FR"/>
                </w:rPr>
                <w:t>Formulaire d’adhésion</w:t>
              </w:r>
            </w:sdtContent>
          </w:sdt>
          <w:r w:rsidR="00BF696D">
            <w:t xml:space="preserve"> Nouvelle Lune année 202</w:t>
          </w:r>
          <w:r w:rsidR="00E66F41">
            <w:t xml:space="preserve">4  </w:t>
          </w:r>
        </w:p>
      </w:tc>
    </w:tr>
  </w:tbl>
  <w:p w14:paraId="44A95659" w14:textId="77777777" w:rsidR="000172E5" w:rsidRPr="00311D4F" w:rsidRDefault="000172E5" w:rsidP="00311D4F">
    <w:pPr>
      <w:pStyle w:val="Sansinterlig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7D16C9D"/>
    <w:multiLevelType w:val="hybridMultilevel"/>
    <w:tmpl w:val="42229558"/>
    <w:lvl w:ilvl="0" w:tplc="2E443F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451939979">
    <w:abstractNumId w:val="11"/>
  </w:num>
  <w:num w:numId="2" w16cid:durableId="719404254">
    <w:abstractNumId w:val="7"/>
  </w:num>
  <w:num w:numId="3" w16cid:durableId="283971534">
    <w:abstractNumId w:val="15"/>
  </w:num>
  <w:num w:numId="4" w16cid:durableId="315502340">
    <w:abstractNumId w:val="12"/>
  </w:num>
  <w:num w:numId="5" w16cid:durableId="926765434">
    <w:abstractNumId w:val="13"/>
  </w:num>
  <w:num w:numId="6" w16cid:durableId="395862416">
    <w:abstractNumId w:val="19"/>
  </w:num>
  <w:num w:numId="7" w16cid:durableId="274486173">
    <w:abstractNumId w:val="6"/>
  </w:num>
  <w:num w:numId="8" w16cid:durableId="468478740">
    <w:abstractNumId w:val="10"/>
  </w:num>
  <w:num w:numId="9" w16cid:durableId="240603975">
    <w:abstractNumId w:val="17"/>
  </w:num>
  <w:num w:numId="10" w16cid:durableId="2035883703">
    <w:abstractNumId w:val="1"/>
  </w:num>
  <w:num w:numId="11" w16cid:durableId="1605529275">
    <w:abstractNumId w:val="5"/>
  </w:num>
  <w:num w:numId="12" w16cid:durableId="1927183534">
    <w:abstractNumId w:val="0"/>
  </w:num>
  <w:num w:numId="13" w16cid:durableId="245923088">
    <w:abstractNumId w:val="2"/>
  </w:num>
  <w:num w:numId="14" w16cid:durableId="705061071">
    <w:abstractNumId w:val="9"/>
  </w:num>
  <w:num w:numId="15" w16cid:durableId="1924681128">
    <w:abstractNumId w:val="8"/>
  </w:num>
  <w:num w:numId="16" w16cid:durableId="785544834">
    <w:abstractNumId w:val="16"/>
  </w:num>
  <w:num w:numId="17" w16cid:durableId="1013802604">
    <w:abstractNumId w:val="3"/>
  </w:num>
  <w:num w:numId="18" w16cid:durableId="1108546820">
    <w:abstractNumId w:val="22"/>
  </w:num>
  <w:num w:numId="19" w16cid:durableId="67312505">
    <w:abstractNumId w:val="18"/>
  </w:num>
  <w:num w:numId="20" w16cid:durableId="1070075975">
    <w:abstractNumId w:val="14"/>
  </w:num>
  <w:num w:numId="21" w16cid:durableId="1850680015">
    <w:abstractNumId w:val="21"/>
  </w:num>
  <w:num w:numId="22" w16cid:durableId="1750229497">
    <w:abstractNumId w:val="4"/>
  </w:num>
  <w:num w:numId="23" w16cid:durableId="766268415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96D"/>
    <w:rsid w:val="000172E5"/>
    <w:rsid w:val="00052382"/>
    <w:rsid w:val="0006568A"/>
    <w:rsid w:val="00076F0F"/>
    <w:rsid w:val="000823DD"/>
    <w:rsid w:val="00084253"/>
    <w:rsid w:val="000C1697"/>
    <w:rsid w:val="000D1F49"/>
    <w:rsid w:val="00131C35"/>
    <w:rsid w:val="001727CA"/>
    <w:rsid w:val="001800AB"/>
    <w:rsid w:val="00197E70"/>
    <w:rsid w:val="002232F8"/>
    <w:rsid w:val="00274A6C"/>
    <w:rsid w:val="002C56E6"/>
    <w:rsid w:val="002D315C"/>
    <w:rsid w:val="00311D4F"/>
    <w:rsid w:val="0034390E"/>
    <w:rsid w:val="00344849"/>
    <w:rsid w:val="00361E11"/>
    <w:rsid w:val="003769BA"/>
    <w:rsid w:val="003E429A"/>
    <w:rsid w:val="003F0847"/>
    <w:rsid w:val="0040090B"/>
    <w:rsid w:val="004444BE"/>
    <w:rsid w:val="0046302A"/>
    <w:rsid w:val="00487D2D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6737D3"/>
    <w:rsid w:val="00694644"/>
    <w:rsid w:val="006B3B60"/>
    <w:rsid w:val="006D1947"/>
    <w:rsid w:val="007147D7"/>
    <w:rsid w:val="00770F25"/>
    <w:rsid w:val="007A2B0D"/>
    <w:rsid w:val="007A35A8"/>
    <w:rsid w:val="007B0A85"/>
    <w:rsid w:val="007C6A52"/>
    <w:rsid w:val="007E76F6"/>
    <w:rsid w:val="0082043E"/>
    <w:rsid w:val="00846B76"/>
    <w:rsid w:val="0086797B"/>
    <w:rsid w:val="008E203A"/>
    <w:rsid w:val="0091229C"/>
    <w:rsid w:val="00940E73"/>
    <w:rsid w:val="0098597D"/>
    <w:rsid w:val="009C39C4"/>
    <w:rsid w:val="009F619A"/>
    <w:rsid w:val="009F6DDE"/>
    <w:rsid w:val="00A13A29"/>
    <w:rsid w:val="00A370A8"/>
    <w:rsid w:val="00A64C6F"/>
    <w:rsid w:val="00B337A2"/>
    <w:rsid w:val="00B637F0"/>
    <w:rsid w:val="00BD4753"/>
    <w:rsid w:val="00BD5CB1"/>
    <w:rsid w:val="00BE62EE"/>
    <w:rsid w:val="00BF696D"/>
    <w:rsid w:val="00C003BA"/>
    <w:rsid w:val="00C4602F"/>
    <w:rsid w:val="00C46878"/>
    <w:rsid w:val="00C6231D"/>
    <w:rsid w:val="00C6351C"/>
    <w:rsid w:val="00CB4A51"/>
    <w:rsid w:val="00CD4532"/>
    <w:rsid w:val="00CD47B0"/>
    <w:rsid w:val="00CE6104"/>
    <w:rsid w:val="00CE7918"/>
    <w:rsid w:val="00D16163"/>
    <w:rsid w:val="00DB3FAD"/>
    <w:rsid w:val="00DC71EC"/>
    <w:rsid w:val="00E324B5"/>
    <w:rsid w:val="00E345EC"/>
    <w:rsid w:val="00E61C09"/>
    <w:rsid w:val="00E66F41"/>
    <w:rsid w:val="00E92BE7"/>
    <w:rsid w:val="00EB3B58"/>
    <w:rsid w:val="00EC7359"/>
    <w:rsid w:val="00EE3054"/>
    <w:rsid w:val="00F00606"/>
    <w:rsid w:val="00F01256"/>
    <w:rsid w:val="00F04B4E"/>
    <w:rsid w:val="00F3656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BE2F4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itre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637200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lev">
    <w:name w:val="Strong"/>
    <w:basedOn w:val="Policepardfaut"/>
    <w:uiPriority w:val="22"/>
    <w:qFormat/>
    <w:rsid w:val="00131C35"/>
    <w:rPr>
      <w:b/>
      <w:bCs/>
    </w:rPr>
  </w:style>
  <w:style w:type="paragraph" w:styleId="Paragraphedeliste">
    <w:name w:val="List Paragraph"/>
    <w:basedOn w:val="Normal"/>
    <w:uiPriority w:val="34"/>
    <w:semiHidden/>
    <w:qFormat/>
    <w:rsid w:val="006D1947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rsid w:val="006D19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secretariat-cls.cesfo@universite-paris-saclay.f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ve%20Ranvier\AppData\Local\Packages\Microsoft.Office.Desktop_8wekyb3d8bbwe\LocalCache\Roaming\Microsoft\Templates\Formulaire%20d&#8217;adh&#233;s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A2FEA8A11084128977A1C2C4E166F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4AD211-BDBA-456D-B998-85CEE3044EB0}"/>
      </w:docPartPr>
      <w:docPartBody>
        <w:p w:rsidR="002F0098" w:rsidRDefault="00F02652">
          <w:pPr>
            <w:pStyle w:val="0A2FEA8A11084128977A1C2C4E166FB9"/>
          </w:pPr>
          <w:r w:rsidRPr="00637200">
            <w:rPr>
              <w:rStyle w:val="Titre1Car"/>
              <w:noProof/>
              <w:lang w:bidi="fr-FR"/>
            </w:rPr>
            <w:t>Coordonnées Parent 1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605"/>
    <w:rsid w:val="002F0098"/>
    <w:rsid w:val="00407605"/>
    <w:rsid w:val="008B2CC4"/>
    <w:rsid w:val="00F02652"/>
    <w:rsid w:val="00F43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0A2FEA8A11084128977A1C2C4E166FB9">
    <w:name w:val="0A2FEA8A11084128977A1C2C4E166FB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d’adhésion</Template>
  <TotalTime>0</TotalTime>
  <Pages>1</Pages>
  <Words>154</Words>
  <Characters>851</Characters>
  <Application>Microsoft Office Word</Application>
  <DocSecurity>0</DocSecurity>
  <Lines>7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2024-01-18T11:31:00Z</dcterms:created>
  <dcterms:modified xsi:type="dcterms:W3CDTF">2024-01-18T11:41:00Z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